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hint="eastAsia" w:ascii="楷体" w:hAnsi="楷体" w:eastAsia="宋体" w:cs="楷体"/>
          <w:b/>
          <w:bCs/>
          <w:i w:val="0"/>
          <w:caps w:val="0"/>
          <w:color w:val="D25C7B"/>
          <w:spacing w:val="0"/>
          <w:sz w:val="72"/>
          <w:szCs w:val="72"/>
          <w:shd w:val="clear" w:color="auto" w:fill="FFFFFF"/>
          <w:lang w:eastAsia="zh-CN"/>
        </w:rPr>
      </w:pPr>
      <w:bookmarkStart w:id="0" w:name="_GoBack"/>
      <w:bookmarkEnd w:id="0"/>
      <w:r>
        <w:rPr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-144780</wp:posOffset>
                </wp:positionV>
                <wp:extent cx="6090285" cy="9727565"/>
                <wp:effectExtent l="0" t="0" r="0" b="0"/>
                <wp:wrapNone/>
                <wp:docPr id="2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85" cy="972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435800"/>
                                <w:sz w:val="40"/>
                                <w:szCs w:val="40"/>
                                <w:lang w:val="en-US" w:eastAsia="zh-CN"/>
                              </w:rPr>
                              <w:t>心理健康教育教师培训专题训前须知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D89301"/>
                                <w:sz w:val="24"/>
                                <w:szCs w:val="24"/>
                                <w:lang w:val="en-US" w:eastAsia="zh-CN"/>
                              </w:rPr>
                              <w:t>（高教版）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各位学员：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您好！欢迎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参加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心理健康教育教师培训专题。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开始学习前请您认真阅读以下内容：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主办单位：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教育部教师工作司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承办单位：国家教育行政学院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 w:val="0"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030A0"/>
                                <w:sz w:val="21"/>
                                <w:szCs w:val="21"/>
                                <w:u w:val="dotDotDash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学习网址：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030A0"/>
                                <w:sz w:val="21"/>
                                <w:szCs w:val="21"/>
                                <w:u w:val="dotDotDash"/>
                                <w:lang w:val="en-US" w:eastAsia="zh-CN"/>
                              </w:rPr>
                              <w:t>https://teacher.higher.smartedu.cn/h/subject/health/（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u w:val="dotDotDash"/>
                                <w:lang w:val="en-US" w:eastAsia="zh-CN"/>
                              </w:rPr>
                              <w:t>可直接复制链接登录学习</w:t>
                            </w: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7030A0"/>
                                <w:sz w:val="21"/>
                                <w:szCs w:val="21"/>
                                <w:u w:val="dotDotDash"/>
                                <w:lang w:val="en-US" w:eastAsia="zh-CN"/>
                              </w:rPr>
                              <w:t>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学习时间：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2023年1月9日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  <w:t>至2月10日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参训对象：高校（本科院校）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专兼职心理健康教育教师和辅导员。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  <w:t>一、注册登录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未注册的教师按照平台要求填写个人真实信息，完成注册。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注册时填写的信息将用于记录学时和发放电子学习证书，请您认真填写。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已完成注册的教师报名进行学习。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  <w:t>二、自主选学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  <w:t>开始学习前，请先点击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  <w:t>“立即报名”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  <w:t>，完善个人身份信息。身份信息作为学时认定的重要依据。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本专题共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提供4个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学习单元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20节课程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，教师可按需选学。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教师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必须完整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学习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所选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课程视频，并完成结尾的测试题，才可获得该节课程对应的认定学时。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每节课的认定学时均为1学时。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/>
                                <w:i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  <w:t>三、学时认定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（1）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心理健康教育专兼职教师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须选学完成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最少15节课程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按实际学时认定，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学时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认定范围为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15-20学时。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（2）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val="en-US" w:eastAsia="zh-CN"/>
                              </w:rPr>
                              <w:t>专兼职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辅导员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须选学完成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u w:val="dotted"/>
                                <w:lang w:eastAsia="zh-CN"/>
                              </w:rPr>
                              <w:t>最少10节课程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按实际学时认定，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学时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认定范围为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10-20学时。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left="420" w:leftChars="200" w:firstLine="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（3）研修结束后，平台将为学校管理员审核认定为心理健康教育专兼职教师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辅导员的教师提供电子学习证书。非心理健康教育专兼职教师、辅导员、班主任只记录学习时长，不提供学习证书。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1"/>
                                <w:szCs w:val="21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1"/>
                                <w:szCs w:val="21"/>
                                <w:lang w:val="en-US" w:eastAsia="zh-CN"/>
                              </w:rPr>
                              <w:t>电子学习证书将在寒假教师研修整体结束后开放下载。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）教师获得的学时，凭电子学习证书，记入教师培训学时。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2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35800"/>
                                <w:sz w:val="21"/>
                                <w:szCs w:val="21"/>
                                <w:lang w:eastAsia="zh-CN"/>
                              </w:rPr>
                              <w:t>记录的方法由地方教育部门和学校结合各地规定执行。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48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540" w:lineRule="exact"/>
                              <w:ind w:firstLine="560" w:firstLineChars="20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46C0A" w:themeColor="accent6" w:themeShade="BF"/>
                                <w:sz w:val="28"/>
                                <w:szCs w:val="28"/>
                                <w:lang w:eastAsia="zh-CN"/>
                              </w:rPr>
                              <w:t>客服电话：4008757650（工作日 8:30-11:40、13:30-17:00）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31.2pt;margin-top:-11.4pt;height:765.95pt;width:479.55pt;z-index:251659264;mso-width-relative:page;mso-height-relative:page;" filled="f" stroked="f" coordsize="21600,21600" o:gfxdata="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WpsfzZAAAADAEAAA8AAAAAAAAAAQAgAAAAIgAAAGRycy9k&#10;b3ducmV2LnhtbFBLAQIUABQAAAAIAIdO4kCCxVCfyAEAAHUDAAAOAAAAAAAAAAEAIAAAACg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7030A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435800"/>
                          <w:sz w:val="40"/>
                          <w:szCs w:val="40"/>
                          <w:lang w:val="en-US" w:eastAsia="zh-CN"/>
                        </w:rPr>
                        <w:t>心理健康教育教师培训专题训前须知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D89301"/>
                          <w:sz w:val="24"/>
                          <w:szCs w:val="24"/>
                          <w:lang w:val="en-US" w:eastAsia="zh-CN"/>
                        </w:rPr>
                        <w:t>（高教版）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各位学员：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您好！欢迎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参加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心理健康教育教师培训专题。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开始学习前请您认真阅读以下内容：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主办单位：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教育部教师工作司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承办单位：国家教育行政学院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 w:val="0"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bCs/>
                          <w:color w:val="7030A0"/>
                          <w:sz w:val="21"/>
                          <w:szCs w:val="21"/>
                          <w:u w:val="dotDotDash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学习网址：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bCs/>
                          <w:color w:val="7030A0"/>
                          <w:sz w:val="21"/>
                          <w:szCs w:val="21"/>
                          <w:u w:val="dotDotDash"/>
                          <w:lang w:val="en-US" w:eastAsia="zh-CN"/>
                        </w:rPr>
                        <w:t>https://teacher.higher.smartedu.cn/h/subject/health/（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bCs/>
                          <w:color w:val="7030A0"/>
                          <w:sz w:val="18"/>
                          <w:szCs w:val="18"/>
                          <w:u w:val="dotDotDash"/>
                          <w:lang w:val="en-US" w:eastAsia="zh-CN"/>
                        </w:rPr>
                        <w:t>可直接复制链接登录学习</w:t>
                      </w: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b/>
                          <w:bCs/>
                          <w:color w:val="7030A0"/>
                          <w:sz w:val="21"/>
                          <w:szCs w:val="21"/>
                          <w:u w:val="dotDotDash"/>
                          <w:lang w:val="en-US" w:eastAsia="zh-CN"/>
                        </w:rPr>
                        <w:t>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学习时间：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2023年1月9日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val="en-US" w:eastAsia="zh-CN"/>
                        </w:rPr>
                        <w:t>至2月10日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参训对象：高校（本科院校）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专兼职心理健康教育教师和辅导员。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  <w:t>一、注册登录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未注册的教师按照平台要求填写个人真实信息，完成注册。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注册时填写的信息将用于记录学时和发放电子学习证书，请您认真填写。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已完成注册的教师报名进行学习。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  <w:t>二、自主选学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val="en-US" w:eastAsia="zh-CN"/>
                        </w:rPr>
                        <w:t>开始学习前，请先点击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u w:val="dotted"/>
                          <w:lang w:val="en-US" w:eastAsia="zh-CN"/>
                        </w:rPr>
                        <w:t>“立即报名”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val="en-US" w:eastAsia="zh-CN"/>
                        </w:rPr>
                        <w:t>，完善个人身份信息。身份信息作为学时认定的重要依据。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本专题共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提供4个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学习单元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20节课程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，教师可按需选学。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教师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必须完整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学习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所选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课程视频，并完成结尾的测试题，才可获得该节课程对应的认定学时。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每节课的认定学时均为1学时。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/>
                          <w:i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  <w:t>三、学时认定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（1）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心理健康教育专兼职教师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须选学完成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最少15节课程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按实际学时认定，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学时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认定范围为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15-20学时。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（2）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val="en-US" w:eastAsia="zh-CN"/>
                        </w:rPr>
                        <w:t>专兼职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辅导员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须选学完成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u w:val="dotted"/>
                          <w:lang w:eastAsia="zh-CN"/>
                        </w:rPr>
                        <w:t>最少10节课程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按实际学时认定，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学时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认定范围为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10-20学时。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left="420" w:leftChars="200" w:firstLine="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（3）研修结束后，平台将为学校管理员审核认定为心理健康教育专兼职教师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val="en-US" w:eastAsia="zh-CN"/>
                        </w:rPr>
                        <w:t>和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35800"/>
                          <w:sz w:val="21"/>
                          <w:szCs w:val="21"/>
                          <w:lang w:eastAsia="zh-CN"/>
                        </w:rPr>
                        <w:t>辅导员的教师提供电子学习证书。非心理健康教育专兼职教师、辅导员、班主任只记录学习时长，不提供学习证书。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1"/>
                          <w:szCs w:val="21"/>
                          <w:lang w:eastAsia="zh-CN"/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1"/>
                          <w:szCs w:val="21"/>
                          <w:lang w:val="en-US" w:eastAsia="zh-CN"/>
                        </w:rPr>
                        <w:t>电子学习证书将在寒假教师研修整体结束后开放下载。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）教师获得的学时，凭电子学习证书，记入教师培训学时。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2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35800"/>
                          <w:sz w:val="21"/>
                          <w:szCs w:val="21"/>
                          <w:lang w:eastAsia="zh-CN"/>
                        </w:rPr>
                        <w:t>记录的方法由地方教育部门和学校结合各地规定执行。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48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540" w:lineRule="exact"/>
                        <w:ind w:firstLine="560" w:firstLineChars="200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46C0A" w:themeColor="accent6" w:themeShade="BF"/>
                          <w:sz w:val="28"/>
                          <w:szCs w:val="28"/>
                          <w:lang w:eastAsia="zh-CN"/>
                        </w:rPr>
                        <w:t>客服电话：4008757650（工作日 8:30-11:40、13:30-17:00）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" w:hAnsi="楷体" w:eastAsia="宋体" w:cs="楷体"/>
          <w:b/>
          <w:bCs/>
          <w:i w:val="0"/>
          <w:caps w:val="0"/>
          <w:color w:val="D25C7B"/>
          <w:spacing w:val="0"/>
          <w:sz w:val="72"/>
          <w:szCs w:val="72"/>
          <w:shd w:val="clear" w:color="auto" w:fill="FFFFFF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-930275</wp:posOffset>
            </wp:positionV>
            <wp:extent cx="7578090" cy="10718800"/>
            <wp:effectExtent l="0" t="0" r="3810" b="6350"/>
            <wp:wrapNone/>
            <wp:docPr id="3" name="图片 3" descr="小清新告白信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小清新告白信纸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center"/>
        <w:textAlignment w:val="auto"/>
        <w:rPr>
          <w:rFonts w:hint="eastAsia" w:ascii="字魂59号-创粗黑" w:hAnsi="字魂59号-创粗黑" w:eastAsia="字魂59号-创粗黑" w:cs="字魂59号-创粗黑"/>
          <w:color w:val="4D7442"/>
          <w:sz w:val="72"/>
          <w:szCs w:val="7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default" w:ascii="幼圆" w:hAnsi="幼圆" w:eastAsia="幼圆" w:cs="幼圆"/>
          <w:b w:val="0"/>
          <w:bCs w:val="0"/>
          <w:color w:val="19B09F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jc w:val="center"/>
        <w:textAlignment w:val="auto"/>
        <w:rPr>
          <w:rFonts w:hint="default" w:ascii="幼圆" w:hAnsi="幼圆" w:eastAsia="幼圆" w:cs="幼圆"/>
          <w:b w:val="0"/>
          <w:bCs w:val="0"/>
          <w:color w:val="19B09F"/>
          <w:sz w:val="36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60CC31-6106-422B-B5C4-8874D9E09E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7AD7B55-2F6D-4693-B672-826FE435EA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D40EA2F-5C11-4E9F-A4E3-4543584592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F3D70FE-BC85-4B08-9327-0138EA49F42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F8ED289-7026-4935-B0AF-766A393279F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CC3C4F40-A77C-450B-A22B-BF4A6C39CDC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91A801D8-E46F-45D6-B185-F1540E0042A0}"/>
  </w:font>
  <w:font w:name="字魂59号-创粗黑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  <w:embedRegular r:id="rId8" w:fontKey="{9924CB14-363B-496E-B2D4-097EB32C1768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9" w:fontKey="{436B93E8-966F-4B06-972B-72D7EDF1B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sImhkaWQiOiI1MDFkNTNjMDg3NjQwMmI5NWQxNmE1NWVjNTE2NzIyZSIsInVzZXJDb3VudCI6MTF9"/>
  </w:docVars>
  <w:rsids>
    <w:rsidRoot w:val="598C7AFB"/>
    <w:rsid w:val="01040DB7"/>
    <w:rsid w:val="04D301EE"/>
    <w:rsid w:val="0A3B6C55"/>
    <w:rsid w:val="0A8665A9"/>
    <w:rsid w:val="0A9018E0"/>
    <w:rsid w:val="16323387"/>
    <w:rsid w:val="199564C7"/>
    <w:rsid w:val="19DD7EB0"/>
    <w:rsid w:val="1A9D5C21"/>
    <w:rsid w:val="20447BEF"/>
    <w:rsid w:val="21387D40"/>
    <w:rsid w:val="225506DB"/>
    <w:rsid w:val="27236BE5"/>
    <w:rsid w:val="2BB53248"/>
    <w:rsid w:val="300E7813"/>
    <w:rsid w:val="305A7210"/>
    <w:rsid w:val="3484596F"/>
    <w:rsid w:val="37383955"/>
    <w:rsid w:val="37F365AD"/>
    <w:rsid w:val="39C73CBF"/>
    <w:rsid w:val="3B4C17E9"/>
    <w:rsid w:val="3CC01BC6"/>
    <w:rsid w:val="3F553510"/>
    <w:rsid w:val="3FA83079"/>
    <w:rsid w:val="42D0630A"/>
    <w:rsid w:val="433405B1"/>
    <w:rsid w:val="444E01A5"/>
    <w:rsid w:val="46501807"/>
    <w:rsid w:val="4C30061B"/>
    <w:rsid w:val="4D4C2199"/>
    <w:rsid w:val="4E8E3366"/>
    <w:rsid w:val="4F0F4B2C"/>
    <w:rsid w:val="50D74F0B"/>
    <w:rsid w:val="520830EB"/>
    <w:rsid w:val="546C3B80"/>
    <w:rsid w:val="55ED72ED"/>
    <w:rsid w:val="598C7AFB"/>
    <w:rsid w:val="59F74714"/>
    <w:rsid w:val="5AD50165"/>
    <w:rsid w:val="670A4288"/>
    <w:rsid w:val="67194839"/>
    <w:rsid w:val="72237B8A"/>
    <w:rsid w:val="73740ECB"/>
    <w:rsid w:val="7A987A3E"/>
    <w:rsid w:val="7B0D39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1346;&#25196;\AppData\Roaming\kingsoft\office6\templates\docerresourceshop\template\20445052\3d304625-6bc5-4b60-9964-e5b99de57fd7\&#23567;&#28165;&#26032;&#21578;&#30333;&#20449;&#3244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小清新告白信纸.docx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2023-01-08T14:07:00Z</dcterms:created>
  <dc:creator>小Q</dc:creator>
  <cp:lastModifiedBy>小Q</cp:lastModifiedBy>
  <cp:lastPrinted>2023-01-09T02:00:00Z</cp:lastPrinted>
  <dcterms:modified xsi:type="dcterms:W3CDTF">2023-01-09T05:27:36Z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TemplateUUID">
    <vt:lpwstr>v1.0_mb_Tnat/TMnPATAnOjOwIR6xw==</vt:lpwstr>
  </property>
  <property fmtid="{D5CDD505-2E9C-101B-9397-08002B2CF9AE}" pid="4" name="ICV">
    <vt:lpwstr>D7FEBCB23F0E4355B01D57FABBC47894</vt:lpwstr>
  </property>
</Properties>
</file>